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403612B" w14:textId="77777777" w:rsidR="00D73928" w:rsidRPr="00D73928" w:rsidRDefault="00D73928" w:rsidP="00D73928">
      <w:pPr>
        <w:tabs>
          <w:tab w:val="left" w:pos="5775"/>
        </w:tabs>
        <w:jc w:val="center"/>
        <w:rPr>
          <w:rFonts w:ascii="Tahoma" w:hAnsi="Tahoma" w:cs="Tahoma"/>
          <w:b/>
          <w:color w:val="auto"/>
          <w:sz w:val="22"/>
          <w:szCs w:val="22"/>
        </w:rPr>
      </w:pPr>
      <w:proofErr w:type="spellStart"/>
      <w:r w:rsidRPr="00D73928">
        <w:rPr>
          <w:rFonts w:ascii="Tahoma" w:hAnsi="Tahoma" w:cs="Tahoma"/>
          <w:b/>
          <w:color w:val="auto"/>
          <w:sz w:val="22"/>
          <w:szCs w:val="22"/>
        </w:rPr>
        <w:t>Univerzitet</w:t>
      </w:r>
      <w:proofErr w:type="spellEnd"/>
      <w:r w:rsidRPr="00D73928">
        <w:rPr>
          <w:rFonts w:ascii="Tahoma" w:hAnsi="Tahoma" w:cs="Tahoma"/>
          <w:b/>
          <w:color w:val="auto"/>
          <w:sz w:val="22"/>
          <w:szCs w:val="22"/>
        </w:rPr>
        <w:t xml:space="preserve"> Metropolitan u </w:t>
      </w:r>
      <w:proofErr w:type="spellStart"/>
      <w:r w:rsidRPr="00D73928">
        <w:rPr>
          <w:rFonts w:ascii="Tahoma" w:hAnsi="Tahoma" w:cs="Tahoma"/>
          <w:b/>
          <w:color w:val="auto"/>
          <w:sz w:val="22"/>
          <w:szCs w:val="22"/>
        </w:rPr>
        <w:t>Beogradu</w:t>
      </w:r>
      <w:proofErr w:type="spellEnd"/>
    </w:p>
    <w:p w14:paraId="50B39173" w14:textId="77777777" w:rsidR="00D73928" w:rsidRPr="00D73928" w:rsidRDefault="00D73928" w:rsidP="00D73928">
      <w:pPr>
        <w:tabs>
          <w:tab w:val="left" w:pos="5775"/>
        </w:tabs>
        <w:jc w:val="center"/>
        <w:rPr>
          <w:rFonts w:ascii="Tahoma" w:hAnsi="Tahoma" w:cs="Tahoma"/>
          <w:b/>
          <w:color w:val="auto"/>
          <w:sz w:val="22"/>
          <w:szCs w:val="22"/>
        </w:rPr>
      </w:pPr>
      <w:proofErr w:type="spellStart"/>
      <w:r w:rsidRPr="00D73928">
        <w:rPr>
          <w:rFonts w:ascii="Tahoma" w:hAnsi="Tahoma" w:cs="Tahoma"/>
          <w:b/>
          <w:color w:val="auto"/>
          <w:sz w:val="22"/>
          <w:szCs w:val="22"/>
        </w:rPr>
        <w:t>Objavljuje</w:t>
      </w:r>
      <w:proofErr w:type="spellEnd"/>
    </w:p>
    <w:p w14:paraId="02B89E1D" w14:textId="77777777" w:rsidR="00650F8E" w:rsidRPr="00804050" w:rsidRDefault="00650F8E" w:rsidP="00650F8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804050">
        <w:rPr>
          <w:rFonts w:ascii="Times New Roman" w:hAnsi="Times New Roman" w:cs="Times New Roman"/>
          <w:b/>
          <w:bCs/>
          <w:kern w:val="36"/>
          <w:sz w:val="28"/>
          <w:szCs w:val="28"/>
        </w:rPr>
        <w:t>KONKURS ZA POSAO</w:t>
      </w:r>
    </w:p>
    <w:p w14:paraId="7F966485" w14:textId="77777777" w:rsidR="00650F8E" w:rsidRPr="00804050" w:rsidRDefault="00650F8E" w:rsidP="00650F8E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04050">
        <w:rPr>
          <w:rFonts w:ascii="Times New Roman" w:hAnsi="Times New Roman" w:cs="Times New Roman"/>
          <w:b/>
          <w:bCs/>
          <w:sz w:val="28"/>
          <w:szCs w:val="28"/>
        </w:rPr>
        <w:t>Koordinator</w:t>
      </w:r>
      <w:proofErr w:type="spellEnd"/>
      <w:r w:rsidRPr="00804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8"/>
          <w:szCs w:val="28"/>
        </w:rPr>
        <w:t>za</w:t>
      </w:r>
      <w:proofErr w:type="spellEnd"/>
      <w:r w:rsidRPr="00804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8"/>
          <w:szCs w:val="28"/>
        </w:rPr>
        <w:t>turske</w:t>
      </w:r>
      <w:proofErr w:type="spellEnd"/>
      <w:r w:rsidRPr="00804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8"/>
          <w:szCs w:val="28"/>
        </w:rPr>
        <w:t>studente</w:t>
      </w:r>
      <w:proofErr w:type="spellEnd"/>
    </w:p>
    <w:p w14:paraId="479B460B" w14:textId="77777777" w:rsidR="00650F8E" w:rsidRPr="00804050" w:rsidRDefault="00650F8E" w:rsidP="00650F8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Univerzitet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raspisuje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konkurs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prijem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4050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poziciju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Koordinatora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za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turske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studente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ciljem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pružanja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podrške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Turske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upisuju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kurseve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engleskog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jezika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borave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Srbiji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.</w:t>
      </w:r>
    </w:p>
    <w:p w14:paraId="2ADAEAFD" w14:textId="77777777" w:rsidR="00650F8E" w:rsidRPr="00804050" w:rsidRDefault="00650F8E" w:rsidP="00650F8E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Opis</w:t>
      </w:r>
      <w:proofErr w:type="spellEnd"/>
      <w:r w:rsidRPr="00804050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posla</w:t>
      </w:r>
      <w:proofErr w:type="spellEnd"/>
    </w:p>
    <w:p w14:paraId="2B75C154" w14:textId="77777777" w:rsidR="00650F8E" w:rsidRPr="00804050" w:rsidRDefault="00650F8E" w:rsidP="00650F8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4050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ovoj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poziciji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biće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zadužena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svakodnevnu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komunikaciju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Turske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njihovo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informisanje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pružanje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praktične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podrške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procesa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upisa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dolaska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boravka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Srbiji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.</w:t>
      </w:r>
    </w:p>
    <w:p w14:paraId="5F86900D" w14:textId="77777777" w:rsidR="00650F8E" w:rsidRPr="00804050" w:rsidRDefault="00650F8E" w:rsidP="00650F8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Posao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obuhvata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:</w:t>
      </w:r>
    </w:p>
    <w:p w14:paraId="48512913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svakodnevnu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komunikaciju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srpskom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turskom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jeziku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6CA19C62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pružanje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podrške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upisa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dolasku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Srbiju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0EF95DAE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potrebnom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dokumentacijom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0F8B9C47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koordinaciju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postupcima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vezanim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vize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boravišne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dozvole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druge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administrativne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procedure</w:t>
      </w:r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79F70EE1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organizaciju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obezbeđivanje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odgovarajućeg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smeštaja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za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studente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početku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Beogradu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kasnije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Nišu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1602CBB2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komunikaciju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vlasnicima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stanova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hostelima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studentskim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smeštajem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pružaocima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usluga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044D2C2E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rešavanju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svakodnevnih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boravka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Srbiji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1FA4A340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komunikaciju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koordinaciju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relevantnim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institucijama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službama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je to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0A178D1E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terenski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rad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odlazak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njihovo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završavanja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administrativnih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obaveza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448D7A96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praćenje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zadovoljstva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studenata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pravovremeno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rešavanje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njihovih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zahteva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02A4994C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zaposlenima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Univerziteta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organizacijom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nastave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upisa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boravka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stranih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studenata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7F99B30D" w14:textId="77777777" w:rsidR="00650F8E" w:rsidRPr="00804050" w:rsidRDefault="00650F8E" w:rsidP="00650F8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4050">
        <w:rPr>
          <w:rFonts w:ascii="Times New Roman" w:hAnsi="Times New Roman" w:cs="Times New Roman"/>
          <w:sz w:val="24"/>
          <w:szCs w:val="24"/>
        </w:rPr>
        <w:t>druge</w:t>
      </w:r>
      <w:proofErr w:type="spellEnd"/>
      <w:proofErr w:type="gram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podrške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koordinacije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povezani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boravkom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životom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studenata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Turske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Srbiji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.</w:t>
      </w:r>
    </w:p>
    <w:p w14:paraId="4676EDA4" w14:textId="77777777" w:rsidR="00650F8E" w:rsidRPr="00804050" w:rsidRDefault="00650F8E" w:rsidP="00650F8E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Uslovi</w:t>
      </w:r>
      <w:proofErr w:type="spellEnd"/>
    </w:p>
    <w:p w14:paraId="5B8776FB" w14:textId="77777777" w:rsidR="00650F8E" w:rsidRPr="00804050" w:rsidRDefault="00650F8E" w:rsidP="00650F8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04050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očekuje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:</w:t>
      </w:r>
    </w:p>
    <w:p w14:paraId="76EC632E" w14:textId="77777777" w:rsidR="00650F8E" w:rsidRPr="00804050" w:rsidRDefault="00650F8E" w:rsidP="00650F8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državljanstvo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Republike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Srbije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prebivalište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Beogradu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5A5E068" w14:textId="77777777" w:rsidR="00650F8E" w:rsidRPr="00804050" w:rsidRDefault="00650F8E" w:rsidP="00650F8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odlično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tečno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poznavanje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turskog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jezika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govoru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pisanju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279EE9FF" w14:textId="77777777" w:rsidR="00650F8E" w:rsidRPr="00804050" w:rsidRDefault="00650F8E" w:rsidP="00650F8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starosne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25 do 40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1683AAEA" w14:textId="77777777" w:rsidR="00650F8E" w:rsidRPr="00804050" w:rsidRDefault="00650F8E" w:rsidP="00650F8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dobre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komunikacione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organizacione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54408D3A" w14:textId="77777777" w:rsidR="00650F8E" w:rsidRPr="00804050" w:rsidRDefault="00650F8E" w:rsidP="00650F8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odgovornost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samostalnost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proaktivnost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4B76C914" w14:textId="77777777" w:rsidR="00650F8E" w:rsidRPr="00804050" w:rsidRDefault="00650F8E" w:rsidP="00650F8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spremnost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svakodnevnu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komunikaciju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rad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3588EE46" w14:textId="77777777" w:rsidR="00650F8E" w:rsidRPr="00804050" w:rsidRDefault="00650F8E" w:rsidP="00650F8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osnovno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poznavanje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računaru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korišćenja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elektronske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komunikacije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6129B524" w14:textId="77777777" w:rsidR="00650F8E" w:rsidRPr="00804050" w:rsidRDefault="00650F8E" w:rsidP="00650F8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4050">
        <w:rPr>
          <w:rFonts w:ascii="Times New Roman" w:hAnsi="Times New Roman" w:cs="Times New Roman"/>
          <w:sz w:val="24"/>
          <w:szCs w:val="24"/>
        </w:rPr>
        <w:t>ljubaznost</w:t>
      </w:r>
      <w:proofErr w:type="spellEnd"/>
      <w:proofErr w:type="gramEnd"/>
      <w:r w:rsidRPr="00804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strpljenje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profesionalan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odnos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saradnicima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.</w:t>
      </w:r>
    </w:p>
    <w:p w14:paraId="471C7842" w14:textId="77777777" w:rsidR="00650F8E" w:rsidRPr="00804050" w:rsidRDefault="00650F8E" w:rsidP="00650F8E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Radno</w:t>
      </w:r>
      <w:proofErr w:type="spellEnd"/>
      <w:r w:rsidRPr="00804050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vreme</w:t>
      </w:r>
      <w:proofErr w:type="spellEnd"/>
      <w:r w:rsidRPr="00804050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i</w:t>
      </w:r>
      <w:proofErr w:type="spellEnd"/>
      <w:r w:rsidRPr="00804050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mesto</w:t>
      </w:r>
      <w:proofErr w:type="spellEnd"/>
      <w:r w:rsidRPr="00804050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rada</w:t>
      </w:r>
      <w:proofErr w:type="spellEnd"/>
    </w:p>
    <w:p w14:paraId="2A3E44A9" w14:textId="77777777" w:rsidR="00650F8E" w:rsidRPr="00804050" w:rsidRDefault="00650F8E" w:rsidP="00650F8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Puno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radno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vreme</w:t>
      </w:r>
      <w:proofErr w:type="spellEnd"/>
    </w:p>
    <w:p w14:paraId="31DCC237" w14:textId="77777777" w:rsidR="00650F8E" w:rsidRPr="00804050" w:rsidRDefault="00650F8E" w:rsidP="00650F8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vreme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: </w:t>
      </w:r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09:00–17:00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časova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, od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ponedeljka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petka</w:t>
      </w:r>
      <w:proofErr w:type="spellEnd"/>
    </w:p>
    <w:p w14:paraId="7D138202" w14:textId="0699FBAA" w:rsidR="00650F8E" w:rsidRPr="00804050" w:rsidRDefault="00650F8E" w:rsidP="00650F8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4050">
        <w:rPr>
          <w:rFonts w:ascii="Times New Roman" w:hAnsi="Times New Roman" w:cs="Times New Roman"/>
          <w:sz w:val="24"/>
          <w:szCs w:val="24"/>
        </w:rPr>
        <w:t xml:space="preserve">Rad se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prostorija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Univerziteta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Beogradu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tencijalni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terenski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rad</w:t>
      </w:r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zavisnosti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4050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studenata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prirode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posla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.</w:t>
      </w:r>
    </w:p>
    <w:p w14:paraId="7E7ECDE6" w14:textId="77777777" w:rsidR="00650F8E" w:rsidRPr="00804050" w:rsidRDefault="00650F8E" w:rsidP="00650F8E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Šta</w:t>
      </w:r>
      <w:proofErr w:type="spellEnd"/>
      <w:r w:rsidRPr="00804050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nudimo</w:t>
      </w:r>
      <w:proofErr w:type="spellEnd"/>
    </w:p>
    <w:p w14:paraId="61ADE9DD" w14:textId="77777777" w:rsidR="00650F8E" w:rsidRPr="00804050" w:rsidRDefault="00650F8E" w:rsidP="00650F8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4050">
        <w:rPr>
          <w:rFonts w:ascii="Times New Roman" w:hAnsi="Times New Roman" w:cs="Times New Roman"/>
          <w:sz w:val="24"/>
          <w:szCs w:val="24"/>
        </w:rPr>
        <w:t xml:space="preserve">Rad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profesionalnom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dinamičnom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univerzitetskom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okruženju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67F1A01F" w14:textId="77777777" w:rsidR="00650F8E" w:rsidRPr="00804050" w:rsidRDefault="00650F8E" w:rsidP="00650F8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međunarodnim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razvoja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iskustva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međunarodne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saradnje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3B98A120" w14:textId="77777777" w:rsidR="00650F8E" w:rsidRPr="00804050" w:rsidRDefault="00650F8E" w:rsidP="00650F8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profesionalnog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usavršavanja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napredovanja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;</w:t>
      </w:r>
    </w:p>
    <w:p w14:paraId="696A16A0" w14:textId="77777777" w:rsidR="00650F8E" w:rsidRPr="00804050" w:rsidRDefault="00650F8E" w:rsidP="00650F8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4050">
        <w:rPr>
          <w:rFonts w:ascii="Times New Roman" w:hAnsi="Times New Roman" w:cs="Times New Roman"/>
          <w:sz w:val="24"/>
          <w:szCs w:val="24"/>
        </w:rPr>
        <w:t>stabilan</w:t>
      </w:r>
      <w:proofErr w:type="spellEnd"/>
      <w:proofErr w:type="gram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radni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angažman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vreme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od 09:00 do 17:00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>.</w:t>
      </w:r>
    </w:p>
    <w:p w14:paraId="25F2D556" w14:textId="77777777" w:rsidR="00650F8E" w:rsidRPr="00804050" w:rsidRDefault="00650F8E" w:rsidP="00650F8E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Kako</w:t>
      </w:r>
      <w:proofErr w:type="spellEnd"/>
      <w:r w:rsidRPr="00804050">
        <w:rPr>
          <w:rFonts w:ascii="Times New Roman" w:hAnsi="Times New Roman" w:cs="Times New Roman"/>
          <w:b/>
          <w:bCs/>
          <w:sz w:val="27"/>
          <w:szCs w:val="27"/>
        </w:rPr>
        <w:t xml:space="preserve"> se </w:t>
      </w:r>
      <w:proofErr w:type="spellStart"/>
      <w:r w:rsidRPr="00804050">
        <w:rPr>
          <w:rFonts w:ascii="Times New Roman" w:hAnsi="Times New Roman" w:cs="Times New Roman"/>
          <w:b/>
          <w:bCs/>
          <w:sz w:val="27"/>
          <w:szCs w:val="27"/>
        </w:rPr>
        <w:t>prijaviti</w:t>
      </w:r>
      <w:proofErr w:type="spellEnd"/>
    </w:p>
    <w:p w14:paraId="6FEF1C94" w14:textId="34AA3977" w:rsidR="00650F8E" w:rsidRPr="00804050" w:rsidRDefault="00650F8E" w:rsidP="00650F8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sz w:val="24"/>
          <w:szCs w:val="24"/>
        </w:rPr>
        <w:t>Zainteresovani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poslati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r w:rsidRPr="00804050">
        <w:rPr>
          <w:rFonts w:ascii="Times New Roman" w:hAnsi="Times New Roman" w:cs="Times New Roman"/>
          <w:b/>
          <w:bCs/>
          <w:sz w:val="24"/>
          <w:szCs w:val="24"/>
        </w:rPr>
        <w:t>CV</w:t>
      </w:r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jeziku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kratkim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opisom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dosadašnjeg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iskustva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poznavanja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turskog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jezika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804050">
        <w:rPr>
          <w:rFonts w:ascii="Times New Roman" w:hAnsi="Times New Roman" w:cs="Times New Roman"/>
          <w:sz w:val="24"/>
          <w:szCs w:val="24"/>
        </w:rPr>
        <w:t xml:space="preserve">: </w:t>
      </w:r>
      <w:r w:rsidRPr="009D374A">
        <w:rPr>
          <w:rFonts w:ascii="Times New Roman" w:hAnsi="Times New Roman" w:cs="Times New Roman"/>
          <w:b/>
          <w:bCs/>
          <w:sz w:val="24"/>
          <w:szCs w:val="24"/>
        </w:rPr>
        <w:t>eurostarmarketing@outlook.com</w:t>
      </w:r>
    </w:p>
    <w:p w14:paraId="43285FE3" w14:textId="77777777" w:rsidR="00650F8E" w:rsidRPr="00804050" w:rsidRDefault="00650F8E" w:rsidP="00650F8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Rok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za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4050">
        <w:rPr>
          <w:rFonts w:ascii="Times New Roman" w:hAnsi="Times New Roman" w:cs="Times New Roman"/>
          <w:b/>
          <w:bCs/>
          <w:sz w:val="24"/>
          <w:szCs w:val="24"/>
        </w:rPr>
        <w:t>prijavu</w:t>
      </w:r>
      <w:proofErr w:type="spellEnd"/>
      <w:r w:rsidRPr="0080405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06.09.2026.</w:t>
      </w:r>
    </w:p>
    <w:p w14:paraId="16540795" w14:textId="4AABFA26" w:rsidR="002542B2" w:rsidRPr="00D73928" w:rsidRDefault="002542B2" w:rsidP="008777E2">
      <w:pPr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r-Latn-RS"/>
        </w:rPr>
      </w:pPr>
    </w:p>
    <w:sectPr w:rsidR="002542B2" w:rsidRPr="00D73928">
      <w:headerReference w:type="default" r:id="rId9"/>
      <w:footerReference w:type="default" r:id="rId10"/>
      <w:footnotePr>
        <w:pos w:val="beneathText"/>
      </w:footnotePr>
      <w:pgSz w:w="12240" w:h="15840"/>
      <w:pgMar w:top="1440" w:right="1440" w:bottom="1980" w:left="144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82572" w14:textId="77777777" w:rsidR="00A90977" w:rsidRDefault="00A90977">
      <w:pPr>
        <w:spacing w:after="0" w:line="240" w:lineRule="auto"/>
      </w:pPr>
      <w:r>
        <w:separator/>
      </w:r>
    </w:p>
  </w:endnote>
  <w:endnote w:type="continuationSeparator" w:id="0">
    <w:p w14:paraId="7F36CA8E" w14:textId="77777777" w:rsidR="00A90977" w:rsidRDefault="00A9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A66A8F" w14:textId="77777777" w:rsidR="002542B2" w:rsidRDefault="00303C15">
    <w:pPr>
      <w:jc w:val="center"/>
      <w:rPr>
        <w:rFonts w:ascii="Myriad Pro" w:hAnsi="Myriad Pro"/>
        <w:color w:val="auto"/>
        <w:sz w:val="16"/>
        <w:szCs w:val="16"/>
        <w:lang w:val="sl-SI"/>
      </w:rPr>
    </w:pPr>
    <w:r>
      <w:rPr>
        <w:rFonts w:ascii="Myriad Pro" w:hAnsi="Myriad Pro"/>
        <w:color w:val="auto"/>
        <w:sz w:val="16"/>
        <w:szCs w:val="16"/>
        <w:lang w:val="sl-SI"/>
      </w:rPr>
      <w:t xml:space="preserve">METROPOLITAN Univerzitet u Beogradu </w:t>
    </w:r>
    <w:r>
      <w:rPr>
        <w:color w:val="auto"/>
        <w:sz w:val="16"/>
        <w:szCs w:val="16"/>
        <w:lang w:val="sl-SI"/>
      </w:rPr>
      <w:t>●</w:t>
    </w:r>
    <w:r>
      <w:rPr>
        <w:rFonts w:ascii="Myriad Pro" w:hAnsi="Myriad Pro"/>
        <w:color w:val="auto"/>
        <w:sz w:val="16"/>
        <w:szCs w:val="16"/>
        <w:lang w:val="sl-SI"/>
      </w:rPr>
      <w:t xml:space="preserve"> </w:t>
    </w:r>
    <w:r>
      <w:rPr>
        <w:rFonts w:ascii="Myriad Pro" w:hAnsi="Myriad Pro"/>
        <w:color w:val="auto"/>
        <w:sz w:val="16"/>
        <w:szCs w:val="16"/>
        <w:lang w:val="sr-Latn-CS"/>
      </w:rPr>
      <w:t xml:space="preserve">Tadeuša Košćuška 63 </w:t>
    </w:r>
    <w:r>
      <w:rPr>
        <w:color w:val="auto"/>
        <w:sz w:val="16"/>
        <w:szCs w:val="16"/>
        <w:lang w:val="sl-SI"/>
      </w:rPr>
      <w:t>●</w:t>
    </w:r>
    <w:r>
      <w:rPr>
        <w:rFonts w:ascii="Myriad Pro" w:hAnsi="Myriad Pro"/>
        <w:color w:val="auto"/>
        <w:sz w:val="16"/>
        <w:szCs w:val="16"/>
        <w:lang w:val="sl-SI"/>
      </w:rPr>
      <w:t xml:space="preserve">  11000 Beograd  </w:t>
    </w:r>
    <w:r>
      <w:rPr>
        <w:color w:val="auto"/>
        <w:sz w:val="16"/>
        <w:szCs w:val="16"/>
        <w:lang w:val="sl-SI"/>
      </w:rPr>
      <w:t>●</w:t>
    </w:r>
    <w:r>
      <w:rPr>
        <w:rFonts w:ascii="Myriad Pro" w:hAnsi="Myriad Pro"/>
        <w:color w:val="auto"/>
        <w:sz w:val="16"/>
        <w:szCs w:val="16"/>
        <w:lang w:val="sl-SI"/>
      </w:rPr>
      <w:t xml:space="preserve">  Republika Srbija</w:t>
    </w:r>
  </w:p>
  <w:p w14:paraId="0852B1E4" w14:textId="77777777" w:rsidR="002542B2" w:rsidRDefault="00303C15">
    <w:pPr>
      <w:jc w:val="center"/>
      <w:rPr>
        <w:rFonts w:ascii="Myriad Pro" w:hAnsi="Myriad Pro"/>
        <w:color w:val="auto"/>
        <w:sz w:val="16"/>
        <w:szCs w:val="16"/>
        <w:lang w:val="sr-Latn-RS"/>
      </w:rPr>
    </w:pPr>
    <w:r>
      <w:rPr>
        <w:rFonts w:ascii="Myriad Pro" w:hAnsi="Myriad Pro"/>
        <w:color w:val="auto"/>
        <w:sz w:val="16"/>
        <w:szCs w:val="16"/>
        <w:lang w:val="sr-Latn-CS"/>
      </w:rPr>
      <w:t>Tel</w:t>
    </w:r>
    <w:r>
      <w:rPr>
        <w:rFonts w:ascii="Myriad Pro" w:hAnsi="Myriad Pro"/>
        <w:color w:val="auto"/>
        <w:sz w:val="16"/>
        <w:szCs w:val="16"/>
        <w:lang w:val="sl-SI"/>
      </w:rPr>
      <w:t xml:space="preserve">: +381 (11) 20 30 885  </w:t>
    </w:r>
    <w:r>
      <w:rPr>
        <w:color w:val="auto"/>
        <w:sz w:val="16"/>
        <w:szCs w:val="16"/>
        <w:lang w:val="sl-SI"/>
      </w:rPr>
      <w:t>●</w:t>
    </w:r>
    <w:r>
      <w:rPr>
        <w:rFonts w:ascii="Myriad Pro" w:hAnsi="Myriad Pro"/>
        <w:color w:val="auto"/>
        <w:sz w:val="16"/>
        <w:szCs w:val="16"/>
        <w:lang w:val="sl-SI"/>
      </w:rPr>
      <w:t xml:space="preserve">  Mob: +381 (69) 20 30 885</w:t>
    </w:r>
    <w:r>
      <w:rPr>
        <w:rFonts w:ascii="Myriad Pro" w:hAnsi="Myriad Pro"/>
        <w:color w:val="auto"/>
        <w:sz w:val="16"/>
        <w:szCs w:val="16"/>
        <w:lang w:val="sr-Latn-CS"/>
      </w:rPr>
      <w:t xml:space="preserve"> </w:t>
    </w:r>
    <w:r>
      <w:rPr>
        <w:color w:val="auto"/>
        <w:sz w:val="16"/>
        <w:szCs w:val="16"/>
        <w:lang w:val="sl-SI"/>
      </w:rPr>
      <w:t>●</w:t>
    </w:r>
    <w:r>
      <w:rPr>
        <w:rFonts w:ascii="Myriad Pro" w:hAnsi="Myriad Pro"/>
        <w:color w:val="auto"/>
        <w:sz w:val="16"/>
        <w:szCs w:val="16"/>
        <w:lang w:val="sl-SI"/>
      </w:rPr>
      <w:t xml:space="preserve"> </w:t>
    </w:r>
    <w:proofErr w:type="spellStart"/>
    <w:r>
      <w:rPr>
        <w:rFonts w:ascii="Myriad Pro" w:hAnsi="Myriad Pro"/>
        <w:color w:val="auto"/>
        <w:sz w:val="16"/>
        <w:szCs w:val="16"/>
      </w:rPr>
      <w:t>info@metropolitan</w:t>
    </w:r>
    <w:proofErr w:type="spellEnd"/>
    <w:r>
      <w:rPr>
        <w:rFonts w:ascii="Myriad Pro" w:hAnsi="Myriad Pro"/>
        <w:color w:val="auto"/>
        <w:sz w:val="16"/>
        <w:szCs w:val="16"/>
      </w:rPr>
      <w:t>.</w:t>
    </w:r>
    <w:r>
      <w:rPr>
        <w:rFonts w:ascii="Myriad Pro" w:hAnsi="Myriad Pro"/>
        <w:color w:val="auto"/>
        <w:sz w:val="16"/>
        <w:szCs w:val="16"/>
        <w:lang w:val="sr-Latn-RS"/>
      </w:rPr>
      <w:t>ac.rs</w:t>
    </w:r>
  </w:p>
  <w:p w14:paraId="677F254F" w14:textId="5A5183E5" w:rsidR="002542B2" w:rsidRPr="009748F7" w:rsidRDefault="009748F7">
    <w:pPr>
      <w:jc w:val="center"/>
      <w:rPr>
        <w:rFonts w:ascii="Myriad Pro" w:hAnsi="Myriad Pro"/>
        <w:color w:val="C0C0C0"/>
        <w:spacing w:val="100"/>
        <w:sz w:val="28"/>
        <w:szCs w:val="28"/>
        <w:lang w:val="sr-Latn-RS"/>
      </w:rPr>
    </w:pPr>
    <w:r>
      <w:rPr>
        <w:rFonts w:ascii="Myriad Pro" w:hAnsi="Myriad Pro"/>
        <w:color w:val="C0C0C0"/>
        <w:spacing w:val="100"/>
        <w:sz w:val="28"/>
        <w:szCs w:val="28"/>
        <w:lang w:val="sr-Latn-CS"/>
      </w:rPr>
      <w:t>www.metropolitan</w:t>
    </w:r>
    <w:r>
      <w:rPr>
        <w:rFonts w:ascii="Myriad Pro" w:hAnsi="Myriad Pro"/>
        <w:color w:val="C0C0C0"/>
        <w:spacing w:val="100"/>
        <w:sz w:val="28"/>
        <w:szCs w:val="28"/>
        <w:lang w:val="sr-Latn-RS"/>
      </w:rPr>
      <w:t>.ac.rs</w:t>
    </w:r>
  </w:p>
  <w:p w14:paraId="13C72B5B" w14:textId="77777777" w:rsidR="002542B2" w:rsidRDefault="002542B2">
    <w:pPr>
      <w:pStyle w:val="Footer"/>
      <w:rPr>
        <w:rFonts w:ascii="Myriad Pro" w:hAnsi="Myriad Pr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9136E" w14:textId="77777777" w:rsidR="00A90977" w:rsidRDefault="00A90977">
      <w:pPr>
        <w:spacing w:after="0" w:line="240" w:lineRule="auto"/>
      </w:pPr>
      <w:r>
        <w:separator/>
      </w:r>
    </w:p>
  </w:footnote>
  <w:footnote w:type="continuationSeparator" w:id="0">
    <w:p w14:paraId="4D754AC3" w14:textId="77777777" w:rsidR="00A90977" w:rsidRDefault="00A9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E7BF8" w14:textId="77777777" w:rsidR="002542B2" w:rsidRDefault="00303C15">
    <w:pPr>
      <w:pStyle w:val="Header"/>
      <w:jc w:val="center"/>
    </w:pPr>
    <w:r>
      <w:rPr>
        <w:noProof/>
        <w:lang w:eastAsia="en-US"/>
      </w:rPr>
      <w:drawing>
        <wp:inline distT="0" distB="0" distL="0" distR="0" wp14:anchorId="180FBDDC" wp14:editId="2EF36BB4">
          <wp:extent cx="1809750" cy="1457325"/>
          <wp:effectExtent l="0" t="0" r="0" b="9525"/>
          <wp:docPr id="1" name="Picture 1" descr="LOGO_bela_pozad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_bela_pozad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9750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5338E"/>
    <w:multiLevelType w:val="hybridMultilevel"/>
    <w:tmpl w:val="CA40852A"/>
    <w:lvl w:ilvl="0" w:tplc="2084C366">
      <w:numFmt w:val="bullet"/>
      <w:lvlText w:val="-"/>
      <w:lvlJc w:val="left"/>
      <w:pPr>
        <w:ind w:left="1920" w:hanging="360"/>
      </w:pPr>
      <w:rPr>
        <w:rFonts w:ascii="Tahoma" w:eastAsia="Times New Roman" w:hAnsi="Tahoma" w:cs="Tahom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208C5FB7"/>
    <w:multiLevelType w:val="multilevel"/>
    <w:tmpl w:val="687A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C45AD"/>
    <w:multiLevelType w:val="hybridMultilevel"/>
    <w:tmpl w:val="B484E0B0"/>
    <w:lvl w:ilvl="0" w:tplc="E8000FDE">
      <w:start w:val="1"/>
      <w:numFmt w:val="bullet"/>
      <w:lvlText w:val="-"/>
      <w:lvlJc w:val="left"/>
      <w:pPr>
        <w:ind w:left="180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BFD135B"/>
    <w:multiLevelType w:val="multilevel"/>
    <w:tmpl w:val="839A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C9728B"/>
    <w:multiLevelType w:val="multilevel"/>
    <w:tmpl w:val="3E28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B4D79"/>
    <w:multiLevelType w:val="multilevel"/>
    <w:tmpl w:val="465B4D79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63016D"/>
    <w:multiLevelType w:val="multilevel"/>
    <w:tmpl w:val="A37A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A50D3E"/>
    <w:multiLevelType w:val="multilevel"/>
    <w:tmpl w:val="5114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74BBE"/>
    <w:multiLevelType w:val="multilevel"/>
    <w:tmpl w:val="1E44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995FC9"/>
    <w:multiLevelType w:val="multilevel"/>
    <w:tmpl w:val="E536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7C3BAA"/>
    <w:multiLevelType w:val="multilevel"/>
    <w:tmpl w:val="5A50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9A1ECA"/>
    <w:multiLevelType w:val="multilevel"/>
    <w:tmpl w:val="C4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0"/>
  </w:num>
  <w:num w:numId="5">
    <w:abstractNumId w:val="8"/>
  </w:num>
  <w:num w:numId="6">
    <w:abstractNumId w:val="10"/>
  </w:num>
  <w:num w:numId="7">
    <w:abstractNumId w:val="11"/>
  </w:num>
  <w:num w:numId="8">
    <w:abstractNumId w:val="3"/>
  </w:num>
  <w:num w:numId="9">
    <w:abstractNumId w:val="9"/>
  </w:num>
  <w:num w:numId="10">
    <w:abstractNumId w:val="7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52"/>
    <w:rsid w:val="000036BD"/>
    <w:rsid w:val="000111A9"/>
    <w:rsid w:val="00024324"/>
    <w:rsid w:val="000A29FE"/>
    <w:rsid w:val="000B1BE6"/>
    <w:rsid w:val="000D3E56"/>
    <w:rsid w:val="000E3AB6"/>
    <w:rsid w:val="000F2657"/>
    <w:rsid w:val="000F4686"/>
    <w:rsid w:val="0012437F"/>
    <w:rsid w:val="00165C63"/>
    <w:rsid w:val="001A7B06"/>
    <w:rsid w:val="001C3D33"/>
    <w:rsid w:val="001C7457"/>
    <w:rsid w:val="00206370"/>
    <w:rsid w:val="00213F1E"/>
    <w:rsid w:val="00223F7D"/>
    <w:rsid w:val="00227FC0"/>
    <w:rsid w:val="002454E9"/>
    <w:rsid w:val="002542B2"/>
    <w:rsid w:val="0025714C"/>
    <w:rsid w:val="00264FF2"/>
    <w:rsid w:val="00286B39"/>
    <w:rsid w:val="002D6724"/>
    <w:rsid w:val="002E1B22"/>
    <w:rsid w:val="00303C15"/>
    <w:rsid w:val="00316C43"/>
    <w:rsid w:val="003269BE"/>
    <w:rsid w:val="00330113"/>
    <w:rsid w:val="003320F8"/>
    <w:rsid w:val="00354FE2"/>
    <w:rsid w:val="00395015"/>
    <w:rsid w:val="003B0442"/>
    <w:rsid w:val="003B1FCD"/>
    <w:rsid w:val="003B4405"/>
    <w:rsid w:val="003B530E"/>
    <w:rsid w:val="003B653B"/>
    <w:rsid w:val="003B6FB5"/>
    <w:rsid w:val="003C5A19"/>
    <w:rsid w:val="003E1D9D"/>
    <w:rsid w:val="003E536C"/>
    <w:rsid w:val="00422F1E"/>
    <w:rsid w:val="0045537B"/>
    <w:rsid w:val="00490710"/>
    <w:rsid w:val="00495901"/>
    <w:rsid w:val="004A00DE"/>
    <w:rsid w:val="004A199F"/>
    <w:rsid w:val="004D0091"/>
    <w:rsid w:val="004D2494"/>
    <w:rsid w:val="004D6352"/>
    <w:rsid w:val="004F1B35"/>
    <w:rsid w:val="00505ABF"/>
    <w:rsid w:val="00505DB5"/>
    <w:rsid w:val="00515DE7"/>
    <w:rsid w:val="00526897"/>
    <w:rsid w:val="00532205"/>
    <w:rsid w:val="005330E6"/>
    <w:rsid w:val="00542E24"/>
    <w:rsid w:val="00561F6E"/>
    <w:rsid w:val="005815EE"/>
    <w:rsid w:val="00590259"/>
    <w:rsid w:val="00594ED6"/>
    <w:rsid w:val="005A4951"/>
    <w:rsid w:val="005B4A0F"/>
    <w:rsid w:val="005C1DC4"/>
    <w:rsid w:val="005E1827"/>
    <w:rsid w:val="005F6BBB"/>
    <w:rsid w:val="005F778E"/>
    <w:rsid w:val="00601AE7"/>
    <w:rsid w:val="006064FE"/>
    <w:rsid w:val="00637CF5"/>
    <w:rsid w:val="00647B39"/>
    <w:rsid w:val="00650E99"/>
    <w:rsid w:val="00650F8E"/>
    <w:rsid w:val="006A63B1"/>
    <w:rsid w:val="006D03FB"/>
    <w:rsid w:val="006D2351"/>
    <w:rsid w:val="00704375"/>
    <w:rsid w:val="007108B4"/>
    <w:rsid w:val="00712FE8"/>
    <w:rsid w:val="007272ED"/>
    <w:rsid w:val="00727D64"/>
    <w:rsid w:val="007372CE"/>
    <w:rsid w:val="0076364F"/>
    <w:rsid w:val="00771266"/>
    <w:rsid w:val="00781747"/>
    <w:rsid w:val="00782DF6"/>
    <w:rsid w:val="00784E92"/>
    <w:rsid w:val="00784F6E"/>
    <w:rsid w:val="007B5AA0"/>
    <w:rsid w:val="007E270A"/>
    <w:rsid w:val="007F446E"/>
    <w:rsid w:val="008005A2"/>
    <w:rsid w:val="00810176"/>
    <w:rsid w:val="00812F2D"/>
    <w:rsid w:val="00823E8C"/>
    <w:rsid w:val="00826840"/>
    <w:rsid w:val="00826C1D"/>
    <w:rsid w:val="0083542D"/>
    <w:rsid w:val="00867D55"/>
    <w:rsid w:val="008777E2"/>
    <w:rsid w:val="0088147D"/>
    <w:rsid w:val="00884E27"/>
    <w:rsid w:val="0089414C"/>
    <w:rsid w:val="008A3B12"/>
    <w:rsid w:val="008B2A37"/>
    <w:rsid w:val="008C0601"/>
    <w:rsid w:val="008C4F25"/>
    <w:rsid w:val="008D5AA0"/>
    <w:rsid w:val="008E1196"/>
    <w:rsid w:val="008F3B93"/>
    <w:rsid w:val="00902BFC"/>
    <w:rsid w:val="00921B83"/>
    <w:rsid w:val="0092219C"/>
    <w:rsid w:val="00941EDA"/>
    <w:rsid w:val="00954DAA"/>
    <w:rsid w:val="00960702"/>
    <w:rsid w:val="009716FC"/>
    <w:rsid w:val="00971863"/>
    <w:rsid w:val="009748F7"/>
    <w:rsid w:val="00980B0C"/>
    <w:rsid w:val="009927A6"/>
    <w:rsid w:val="009A04EF"/>
    <w:rsid w:val="009A4A3B"/>
    <w:rsid w:val="009B157C"/>
    <w:rsid w:val="009F3015"/>
    <w:rsid w:val="00A05D9E"/>
    <w:rsid w:val="00A17528"/>
    <w:rsid w:val="00A17B53"/>
    <w:rsid w:val="00A22851"/>
    <w:rsid w:val="00A22C7A"/>
    <w:rsid w:val="00A35CC5"/>
    <w:rsid w:val="00A36DDC"/>
    <w:rsid w:val="00A41A84"/>
    <w:rsid w:val="00A5382F"/>
    <w:rsid w:val="00A810F7"/>
    <w:rsid w:val="00A90977"/>
    <w:rsid w:val="00A92086"/>
    <w:rsid w:val="00AA01F5"/>
    <w:rsid w:val="00AA7D69"/>
    <w:rsid w:val="00AE1C64"/>
    <w:rsid w:val="00B02E12"/>
    <w:rsid w:val="00B04192"/>
    <w:rsid w:val="00B24F11"/>
    <w:rsid w:val="00B5115C"/>
    <w:rsid w:val="00B52458"/>
    <w:rsid w:val="00B52D64"/>
    <w:rsid w:val="00B62DCE"/>
    <w:rsid w:val="00B75BD3"/>
    <w:rsid w:val="00B77DC7"/>
    <w:rsid w:val="00B86AE8"/>
    <w:rsid w:val="00B93FFE"/>
    <w:rsid w:val="00BA15A8"/>
    <w:rsid w:val="00BA27B5"/>
    <w:rsid w:val="00BA37EB"/>
    <w:rsid w:val="00BB49C4"/>
    <w:rsid w:val="00BC2038"/>
    <w:rsid w:val="00BD3673"/>
    <w:rsid w:val="00BD3F5E"/>
    <w:rsid w:val="00BF4D3B"/>
    <w:rsid w:val="00BF67BE"/>
    <w:rsid w:val="00C06709"/>
    <w:rsid w:val="00C12771"/>
    <w:rsid w:val="00C262A5"/>
    <w:rsid w:val="00C26C43"/>
    <w:rsid w:val="00C35330"/>
    <w:rsid w:val="00C36835"/>
    <w:rsid w:val="00C504FD"/>
    <w:rsid w:val="00C5461D"/>
    <w:rsid w:val="00C67152"/>
    <w:rsid w:val="00C6758D"/>
    <w:rsid w:val="00C93BB3"/>
    <w:rsid w:val="00CA222A"/>
    <w:rsid w:val="00CA4D73"/>
    <w:rsid w:val="00CB776E"/>
    <w:rsid w:val="00CF12DD"/>
    <w:rsid w:val="00CF4D6E"/>
    <w:rsid w:val="00D16332"/>
    <w:rsid w:val="00D179AD"/>
    <w:rsid w:val="00D2598E"/>
    <w:rsid w:val="00D34E80"/>
    <w:rsid w:val="00D73928"/>
    <w:rsid w:val="00D77D7E"/>
    <w:rsid w:val="00D86B56"/>
    <w:rsid w:val="00D93548"/>
    <w:rsid w:val="00D93F02"/>
    <w:rsid w:val="00DA1D60"/>
    <w:rsid w:val="00DB136C"/>
    <w:rsid w:val="00DB156F"/>
    <w:rsid w:val="00DB5F4C"/>
    <w:rsid w:val="00DE24A4"/>
    <w:rsid w:val="00DE6059"/>
    <w:rsid w:val="00DF0CD8"/>
    <w:rsid w:val="00E0018D"/>
    <w:rsid w:val="00E11D7B"/>
    <w:rsid w:val="00E1291C"/>
    <w:rsid w:val="00E15FEB"/>
    <w:rsid w:val="00E24B77"/>
    <w:rsid w:val="00E3505E"/>
    <w:rsid w:val="00E77C11"/>
    <w:rsid w:val="00E80613"/>
    <w:rsid w:val="00E80B54"/>
    <w:rsid w:val="00E810B4"/>
    <w:rsid w:val="00E91187"/>
    <w:rsid w:val="00EA0055"/>
    <w:rsid w:val="00EA71B1"/>
    <w:rsid w:val="00ED2D22"/>
    <w:rsid w:val="00EE33B7"/>
    <w:rsid w:val="00EE54CE"/>
    <w:rsid w:val="00F06242"/>
    <w:rsid w:val="00F1025C"/>
    <w:rsid w:val="00F267B7"/>
    <w:rsid w:val="00F467FB"/>
    <w:rsid w:val="00F502A1"/>
    <w:rsid w:val="00F6488D"/>
    <w:rsid w:val="00F737AB"/>
    <w:rsid w:val="00F7686C"/>
    <w:rsid w:val="00F82DB9"/>
    <w:rsid w:val="00F97223"/>
    <w:rsid w:val="00FB774A"/>
    <w:rsid w:val="00FD787A"/>
    <w:rsid w:val="00FF5136"/>
    <w:rsid w:val="2C555B40"/>
    <w:rsid w:val="5432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5C2F5"/>
  <w15:docId w15:val="{8FAEE0DD-5E79-476F-97AA-F724F55A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Times New Roman" w:hAnsi="Arial" w:cs="Arial"/>
      <w:color w:val="333333"/>
      <w:lang w:eastAsia="ar-SA"/>
    </w:rPr>
  </w:style>
  <w:style w:type="paragraph" w:styleId="Heading1">
    <w:name w:val="heading 1"/>
    <w:basedOn w:val="Normal"/>
    <w:next w:val="Normal"/>
    <w:qFormat/>
    <w:pPr>
      <w:keepNext/>
      <w:tabs>
        <w:tab w:val="left" w:pos="432"/>
      </w:tabs>
      <w:spacing w:before="240" w:after="60"/>
      <w:ind w:left="432" w:hanging="432"/>
      <w:jc w:val="both"/>
      <w:outlineLvl w:val="0"/>
    </w:pPr>
    <w:rPr>
      <w:b/>
      <w:bCs/>
      <w:color w:val="000000"/>
      <w:kern w:val="1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739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739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BodyText"/>
    <w:rPr>
      <w:rFonts w:cs="Tahoma"/>
    </w:rPr>
  </w:style>
  <w:style w:type="paragraph" w:styleId="ListBullet">
    <w:name w:val="List Bullet"/>
    <w:basedOn w:val="Normal"/>
    <w:rPr>
      <w:rFonts w:ascii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pPr>
      <w:spacing w:before="280" w:after="280"/>
    </w:pPr>
    <w:rPr>
      <w:rFonts w:ascii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WW-DefaultParagraphFont"/>
    <w:qFormat/>
    <w:rPr>
      <w:i/>
      <w:iCs/>
    </w:rPr>
  </w:style>
  <w:style w:type="character" w:customStyle="1" w:styleId="WW-DefaultParagraphFont">
    <w:name w:val="WW-Default Paragraph Font"/>
  </w:style>
  <w:style w:type="character" w:styleId="FollowedHyperlink">
    <w:name w:val="FollowedHyperlink"/>
    <w:basedOn w:val="DefaultParagraphFont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WW-DefaultParagraphFont"/>
    <w:rPr>
      <w:color w:val="0000FF"/>
      <w:u w:val="single"/>
    </w:rPr>
  </w:style>
  <w:style w:type="character" w:styleId="PageNumber">
    <w:name w:val="page number"/>
    <w:basedOn w:val="WW-DefaultParagraphFont"/>
  </w:style>
  <w:style w:type="character" w:styleId="Strong">
    <w:name w:val="Strong"/>
    <w:basedOn w:val="WW-DefaultParagraphFont"/>
    <w:uiPriority w:val="22"/>
    <w:qFormat/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7z0">
    <w:name w:val="WW8Num7z0"/>
    <w:rPr>
      <w:rFonts w:ascii="Symbol" w:hAnsi="Symbol"/>
      <w:color w:val="auto"/>
      <w:sz w:val="20"/>
      <w:szCs w:val="20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  <w:color w:val="auto"/>
      <w:sz w:val="20"/>
      <w:szCs w:val="2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  <w:color w:val="auto"/>
      <w:sz w:val="20"/>
      <w:szCs w:val="2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  <w:sz w:val="20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30z0">
    <w:name w:val="WW8Num30z0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sz w:val="22"/>
      <w:szCs w:val="22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6z0">
    <w:name w:val="WW8Num36z0"/>
    <w:rPr>
      <w:rFonts w:ascii="Symbol" w:hAnsi="Symbol"/>
      <w:color w:val="auto"/>
      <w:sz w:val="20"/>
      <w:szCs w:val="20"/>
    </w:rPr>
  </w:style>
  <w:style w:type="character" w:customStyle="1" w:styleId="WW8Num37z0">
    <w:name w:val="WW8Num37z0"/>
    <w:rPr>
      <w:rFonts w:ascii="Symbol" w:hAnsi="Symbol"/>
      <w:color w:val="auto"/>
      <w:sz w:val="20"/>
      <w:szCs w:val="20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9z0">
    <w:name w:val="WW8Num39z0"/>
    <w:rPr>
      <w:rFonts w:ascii="Symbol" w:hAnsi="Symbol"/>
      <w:sz w:val="20"/>
    </w:rPr>
  </w:style>
  <w:style w:type="character" w:customStyle="1" w:styleId="WW8Num39z1">
    <w:name w:val="WW8Num39z1"/>
    <w:rPr>
      <w:rFonts w:ascii="Courier New" w:hAnsi="Courier New"/>
      <w:sz w:val="20"/>
    </w:rPr>
  </w:style>
  <w:style w:type="character" w:customStyle="1" w:styleId="WW8Num39z2">
    <w:name w:val="WW8Num39z2"/>
    <w:rPr>
      <w:rFonts w:ascii="Wingdings" w:hAnsi="Wingdings"/>
      <w:sz w:val="20"/>
    </w:rPr>
  </w:style>
  <w:style w:type="character" w:customStyle="1" w:styleId="WW8NumSt25z0">
    <w:name w:val="WW8NumSt25z0"/>
    <w:rPr>
      <w:rFonts w:ascii="Arial" w:hAnsi="Arial" w:cs="Arial"/>
      <w:sz w:val="20"/>
    </w:rPr>
  </w:style>
  <w:style w:type="character" w:customStyle="1" w:styleId="Ssasa">
    <w:name w:val="Ssasa"/>
    <w:basedOn w:val="WW-DefaultParagraphFont"/>
    <w:rPr>
      <w:rFonts w:ascii="Arial" w:hAnsi="Arial" w:cs="Arial"/>
      <w:color w:val="auto"/>
      <w:sz w:val="20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Framecontents">
    <w:name w:val="Frame contents"/>
    <w:basedOn w:val="BodyTex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D73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semiHidden/>
    <w:rsid w:val="00D73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1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ara.bozovic\Desktop\MEMORANDUM_S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C2D0AF-72B7-451F-9D62-45F993A1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MEMORANDUM_SRB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Dobrodošli na FIT</vt:lpstr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Dobrodošli na FIT</dc:title>
  <dc:creator>Tamara Bozovic</dc:creator>
  <cp:lastModifiedBy>Slađana Milanović</cp:lastModifiedBy>
  <cp:revision>2</cp:revision>
  <cp:lastPrinted>2020-06-09T13:58:00Z</cp:lastPrinted>
  <dcterms:created xsi:type="dcterms:W3CDTF">2026-08-25T15:13:00Z</dcterms:created>
  <dcterms:modified xsi:type="dcterms:W3CDTF">2026-08-25T15:13:00Z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1033-11.2.0.9070</vt:lpwstr>
  </property>
</Properties>
</file>